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75BEA4" w14:textId="77777777" w:rsidR="000312EA" w:rsidRPr="00C36394" w:rsidRDefault="00CD3168" w:rsidP="000312EA">
      <w:pPr>
        <w:pStyle w:val="Subtitle"/>
        <w:ind w:left="1440"/>
        <w:rPr>
          <w:b/>
          <w:color w:val="9C2224" w:themeColor="accent2" w:themeShade="BF"/>
          <w:sz w:val="96"/>
          <w:szCs w:val="96"/>
        </w:rPr>
      </w:pPr>
      <w:r w:rsidRPr="00C36394">
        <w:rPr>
          <w:b/>
          <w:noProof/>
          <w:color w:val="9C2224" w:themeColor="accent2" w:themeShade="BF"/>
          <w:sz w:val="96"/>
          <w:szCs w:val="96"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48DECD1" wp14:editId="63C2E5D1">
                <wp:simplePos x="0" y="0"/>
                <wp:positionH relativeFrom="margin">
                  <wp:posOffset>-981075</wp:posOffset>
                </wp:positionH>
                <wp:positionV relativeFrom="page">
                  <wp:posOffset>85725</wp:posOffset>
                </wp:positionV>
                <wp:extent cx="6848475" cy="901065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010650"/>
                          <a:chOff x="-66718" y="-77317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-66718" y="-773170"/>
                            <a:ext cx="6852920" cy="9142730"/>
                            <a:chOff x="-66718" y="-77317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 flipV="1">
                              <a:off x="409794" y="7923699"/>
                              <a:ext cx="6032927" cy="337614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D5A9F7" w14:textId="77777777" w:rsidR="00BD159C" w:rsidRPr="003A209F" w:rsidRDefault="00BD159C">
                                <w:pPr>
                                  <w:pStyle w:val="ContactInfo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-66718" y="-77317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1B2B6B5" id="Group 29" o:spid="_x0000_s1026" alt="Background Design" style="position:absolute;left:0;text-align:left;margin-left:-77.25pt;margin-top:6.75pt;width:539.25pt;height:709.5pt;z-index:-251658240;mso-position-horizontal-relative:margin;mso-position-vertical-relative:page" coordorigin="-667,-7731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">
                <v:group id="Group 2" o:spid="_x0000_s1027" style="position:absolute;left:-667;top:-7731;width:68529;height:91426" coordorigin="-667,-7731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0" o:spid="_x0000_s1028" alt="Contact Info" style="position:absolute;left:4097;top:79236;width:60330;height:337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4wbwA&#10;AADbAAAADwAAAGRycy9kb3ducmV2LnhtbERPSwrCMBDdC94hjOBOUyuIVKP4QVARQesBhmZsi82k&#10;NFHr7c1CcPl4//myNZV4UeNKywpGwwgEcWZ1ybmCW7obTEE4j6yxskwKPuRgueh25pho++YLva4+&#10;FyGEXYIKCu/rREqXFWTQDW1NHLi7bQz6AJtc6gbfIdxUMo6iiTRYcmgosKZNQdnj+jQKeJtyuzvF&#10;JzqPb+laHuLJ/miU6vfa1QyEp9b/xT/3XiuIw/rwJfwA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/MXjBvAAAANsAAAAPAAAAAAAAAAAAAAAAAJgCAABkcnMvZG93bnJldi54&#10;bWxQSwUGAAAAAAQABAD1AAAAgQMAAAAA&#10;" fillcolor="#f7f3e2 [3214]" stroked="f" strokeweight="1pt">
                    <v:textbox inset="38.88pt,,38.88pt">
                      <w:txbxContent>
                        <w:p w:rsidR="00BD159C" w:rsidRPr="003A209F" w:rsidRDefault="00BD159C">
                          <w:pPr>
                            <w:pStyle w:val="ContactInfo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ect>
                  <v:shape id="Frame 21" o:spid="_x0000_s1029" style="position:absolute;left:-667;top:-7731;width:68529;height:91426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9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0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  <w:r w:rsidR="004944E0" w:rsidRPr="00C36394">
        <w:rPr>
          <w:b/>
          <w:noProof/>
          <w:color w:val="D12F31" w:themeColor="accent2"/>
          <w:sz w:val="96"/>
          <w:szCs w:val="96"/>
          <w:lang w:eastAsia="en-US"/>
        </w:rPr>
        <w:drawing>
          <wp:anchor distT="0" distB="0" distL="114300" distR="114300" simplePos="0" relativeHeight="251659264" behindDoc="1" locked="0" layoutInCell="1" allowOverlap="1" wp14:anchorId="46F75F3D" wp14:editId="1B0D789C">
            <wp:simplePos x="0" y="0"/>
            <wp:positionH relativeFrom="column">
              <wp:posOffset>-295275</wp:posOffset>
            </wp:positionH>
            <wp:positionV relativeFrom="paragraph">
              <wp:posOffset>226695</wp:posOffset>
            </wp:positionV>
            <wp:extent cx="1162050" cy="1781175"/>
            <wp:effectExtent l="0" t="0" r="0" b="0"/>
            <wp:wrapThrough wrapText="bothSides">
              <wp:wrapPolygon edited="0">
                <wp:start x="6728" y="231"/>
                <wp:lineTo x="6728" y="4389"/>
                <wp:lineTo x="2833" y="5775"/>
                <wp:lineTo x="2125" y="6237"/>
                <wp:lineTo x="2125" y="8086"/>
                <wp:lineTo x="4603" y="11782"/>
                <wp:lineTo x="3187" y="12706"/>
                <wp:lineTo x="0" y="15247"/>
                <wp:lineTo x="0" y="15940"/>
                <wp:lineTo x="6020" y="19174"/>
                <wp:lineTo x="6728" y="21253"/>
                <wp:lineTo x="10623" y="21253"/>
                <wp:lineTo x="10623" y="19174"/>
                <wp:lineTo x="19830" y="17557"/>
                <wp:lineTo x="20892" y="16864"/>
                <wp:lineTo x="18767" y="11782"/>
                <wp:lineTo x="20538" y="9703"/>
                <wp:lineTo x="19475" y="8779"/>
                <wp:lineTo x="14872" y="8086"/>
                <wp:lineTo x="15226" y="6930"/>
                <wp:lineTo x="14164" y="5775"/>
                <wp:lineTo x="10623" y="4389"/>
                <wp:lineTo x="10269" y="231"/>
                <wp:lineTo x="6728" y="231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20px-Christianity_symbols_Cross_Ichthys.svg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44E0">
        <w:rPr>
          <w:b/>
          <w:noProof/>
          <w:color w:val="D12F31" w:themeColor="accent2"/>
          <w:sz w:val="96"/>
          <w:szCs w:val="96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8BD27" wp14:editId="0BDD8220">
                <wp:simplePos x="0" y="0"/>
                <wp:positionH relativeFrom="column">
                  <wp:posOffset>5743575</wp:posOffset>
                </wp:positionH>
                <wp:positionV relativeFrom="paragraph">
                  <wp:posOffset>-201930</wp:posOffset>
                </wp:positionV>
                <wp:extent cx="45719" cy="45719"/>
                <wp:effectExtent l="0" t="0" r="12065" b="12065"/>
                <wp:wrapNone/>
                <wp:docPr id="1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340D46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" o:spid="_x0000_s1026" type="#_x0000_t96" style="position:absolute;margin-left:452.25pt;margin-top:-15.9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" fillcolor="#82b4b9 [3204]" strokecolor="#386064 [1604]" strokeweight="1pt">
                <v:stroke joinstyle="miter"/>
              </v:shape>
            </w:pict>
          </mc:Fallback>
        </mc:AlternateContent>
      </w:r>
      <w:r w:rsidR="000312EA" w:rsidRPr="00C36394">
        <w:rPr>
          <w:b/>
          <w:noProof/>
          <w:color w:val="D12F31" w:themeColor="accent2"/>
          <w:sz w:val="96"/>
          <w:szCs w:val="96"/>
          <w:lang w:val="en-GB" w:eastAsia="en-GB"/>
        </w:rPr>
        <w:t>trinovante</w:t>
      </w:r>
      <w:r w:rsidR="00621E69" w:rsidRPr="00C36394">
        <w:rPr>
          <w:b/>
          <w:color w:val="9C2224" w:themeColor="accent2" w:themeShade="BF"/>
          <w:sz w:val="96"/>
          <w:szCs w:val="96"/>
        </w:rPr>
        <w:t xml:space="preserve"> </w:t>
      </w:r>
    </w:p>
    <w:p w14:paraId="401F4B8E" w14:textId="77777777" w:rsidR="00BD159C" w:rsidRPr="00621E69" w:rsidRDefault="004944E0" w:rsidP="000312EA">
      <w:pPr>
        <w:pStyle w:val="Subtitle"/>
        <w:ind w:left="1440"/>
        <w:rPr>
          <w:b/>
          <w:color w:val="9C2224" w:themeColor="accent2" w:themeShade="BF"/>
          <w:sz w:val="96"/>
          <w:szCs w:val="96"/>
        </w:rPr>
      </w:pPr>
      <w:r>
        <w:rPr>
          <w:b/>
          <w:color w:val="9C2224" w:themeColor="accent2" w:themeShade="BF"/>
          <w:sz w:val="48"/>
          <w:szCs w:val="48"/>
        </w:rPr>
        <w:t>for</w:t>
      </w:r>
      <w:r w:rsidR="000312EA">
        <w:rPr>
          <w:b/>
          <w:color w:val="9C2224" w:themeColor="accent2" w:themeShade="BF"/>
          <w:sz w:val="96"/>
          <w:szCs w:val="96"/>
        </w:rPr>
        <w:t xml:space="preserve"> </w:t>
      </w:r>
      <w:r w:rsidR="00621E69" w:rsidRPr="00621E69">
        <w:rPr>
          <w:b/>
          <w:color w:val="9C2224" w:themeColor="accent2" w:themeShade="BF"/>
          <w:sz w:val="96"/>
          <w:szCs w:val="96"/>
        </w:rPr>
        <w:t xml:space="preserve">   </w:t>
      </w:r>
      <w:r w:rsidR="000312EA">
        <w:rPr>
          <w:b/>
          <w:color w:val="9C2224" w:themeColor="accent2" w:themeShade="BF"/>
          <w:sz w:val="96"/>
          <w:szCs w:val="96"/>
        </w:rPr>
        <w:t xml:space="preserve">  </w:t>
      </w:r>
    </w:p>
    <w:p w14:paraId="0BA26659" w14:textId="77777777" w:rsidR="00CD3168" w:rsidRDefault="00621E69">
      <w:pPr>
        <w:pStyle w:val="Title"/>
      </w:pPr>
      <w:r>
        <w:t xml:space="preserve">Friendship Fellowship </w:t>
      </w:r>
    </w:p>
    <w:p w14:paraId="703D2884" w14:textId="77777777" w:rsidR="00BD159C" w:rsidRDefault="00621E69" w:rsidP="00CD3168">
      <w:pPr>
        <w:pStyle w:val="Title"/>
        <w:ind w:left="720" w:firstLine="720"/>
      </w:pPr>
      <w:r>
        <w:t xml:space="preserve">&amp; </w:t>
      </w:r>
      <w:r w:rsidR="00CD3168">
        <w:t>fun</w:t>
      </w:r>
    </w:p>
    <w:sdt>
      <w:sdtPr>
        <w:rPr>
          <w:sz w:val="52"/>
          <w:szCs w:val="52"/>
        </w:rPr>
        <w:id w:val="896172397"/>
        <w:placeholder>
          <w:docPart w:val="754C3ABA5528480793494CF8609BE64F"/>
        </w:placeholder>
        <w:date>
          <w:dateFormat w:val="MMMM d, yyyy"/>
          <w:lid w:val="en-US"/>
          <w:storeMappedDataAs w:val="dateTime"/>
          <w:calendar w:val="gregorian"/>
        </w:date>
      </w:sdtPr>
      <w:sdtEndPr/>
      <w:sdtContent>
        <w:p w14:paraId="75483507" w14:textId="77777777" w:rsidR="00BD159C" w:rsidRPr="003F11E8" w:rsidRDefault="00621E69">
          <w:pPr>
            <w:pStyle w:val="Date"/>
            <w:rPr>
              <w:sz w:val="52"/>
              <w:szCs w:val="52"/>
            </w:rPr>
          </w:pPr>
          <w:r w:rsidRPr="003F11E8">
            <w:rPr>
              <w:sz w:val="52"/>
              <w:szCs w:val="52"/>
            </w:rPr>
            <w:t>Tuesdays</w:t>
          </w:r>
          <w:r w:rsidR="001C4A11" w:rsidRPr="003F11E8">
            <w:rPr>
              <w:sz w:val="52"/>
              <w:szCs w:val="52"/>
            </w:rPr>
            <w:t xml:space="preserve"> from 2 – 3.30</w:t>
          </w:r>
          <w:r w:rsidR="001D5055" w:rsidRPr="003F11E8">
            <w:rPr>
              <w:sz w:val="52"/>
              <w:szCs w:val="52"/>
            </w:rPr>
            <w:t xml:space="preserve"> open to all Ladies. </w:t>
          </w:r>
        </w:p>
      </w:sdtContent>
    </w:sdt>
    <w:p w14:paraId="6E274F17" w14:textId="77777777" w:rsidR="00145B08" w:rsidRPr="00145B08" w:rsidRDefault="00145B08" w:rsidP="00145B08">
      <w:pPr>
        <w:pStyle w:val="Location"/>
        <w:rPr>
          <w:color w:val="9C2224" w:themeColor="accent2" w:themeShade="BF"/>
        </w:rPr>
      </w:pPr>
      <w:r w:rsidRPr="00145B08">
        <w:rPr>
          <w:color w:val="9C2224" w:themeColor="accent2" w:themeShade="BF"/>
        </w:rPr>
        <w:t xml:space="preserve">In house entertainment, Speakers </w:t>
      </w:r>
      <w:r w:rsidR="003F11E8">
        <w:rPr>
          <w:color w:val="9C2224" w:themeColor="accent2" w:themeShade="BF"/>
        </w:rPr>
        <w:t>and much more</w:t>
      </w:r>
      <w:r w:rsidRPr="00145B08">
        <w:rPr>
          <w:color w:val="9C2224" w:themeColor="accent2" w:themeShade="BF"/>
        </w:rPr>
        <w:t xml:space="preserve"> </w:t>
      </w:r>
    </w:p>
    <w:p w14:paraId="751227CD" w14:textId="77777777" w:rsidR="00BD159C" w:rsidRPr="00E01DE4" w:rsidRDefault="003F11E8" w:rsidP="00E01DE4">
      <w:pPr>
        <w:pStyle w:val="Location"/>
        <w:rPr>
          <w:color w:val="9C2224" w:themeColor="accent2" w:themeShade="BF"/>
        </w:rPr>
      </w:pPr>
      <w:r>
        <w:rPr>
          <w:color w:val="9C2224" w:themeColor="accent2" w:themeShade="BF"/>
        </w:rPr>
        <w:t>Venue:</w:t>
      </w:r>
      <w:r w:rsidR="001D5055" w:rsidRPr="00145B08">
        <w:rPr>
          <w:color w:val="9C2224" w:themeColor="accent2" w:themeShade="BF"/>
        </w:rPr>
        <w:t xml:space="preserve"> </w:t>
      </w:r>
      <w:r>
        <w:rPr>
          <w:color w:val="9C2224" w:themeColor="accent2" w:themeShade="BF"/>
        </w:rPr>
        <w:t xml:space="preserve">The </w:t>
      </w:r>
      <w:r w:rsidR="001D5055" w:rsidRPr="00145B08">
        <w:rPr>
          <w:color w:val="9C2224" w:themeColor="accent2" w:themeShade="BF"/>
        </w:rPr>
        <w:t>United Reformed Church Western Rd. RM1 3LP</w:t>
      </w:r>
      <w:r w:rsidR="00CD3168">
        <w:rPr>
          <w:color w:val="9C2224" w:themeColor="accent2" w:themeShade="BF"/>
        </w:rPr>
        <w:t xml:space="preserve"> </w:t>
      </w:r>
      <w:r w:rsidR="001D5055" w:rsidRPr="00145B08">
        <w:rPr>
          <w:color w:val="9C2224" w:themeColor="accent2" w:themeShade="BF"/>
        </w:rPr>
        <w:t>Contact 01708 745176 for further details</w:t>
      </w:r>
      <w:bookmarkStart w:id="0" w:name="_GoBack"/>
      <w:bookmarkEnd w:id="0"/>
    </w:p>
    <w:sectPr w:rsidR="00BD159C" w:rsidRPr="00E01DE4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E69"/>
    <w:rsid w:val="000312EA"/>
    <w:rsid w:val="00066068"/>
    <w:rsid w:val="00145B08"/>
    <w:rsid w:val="001C4A11"/>
    <w:rsid w:val="001D5055"/>
    <w:rsid w:val="00383CDE"/>
    <w:rsid w:val="003A209F"/>
    <w:rsid w:val="003F11E8"/>
    <w:rsid w:val="004124A5"/>
    <w:rsid w:val="004944E0"/>
    <w:rsid w:val="005675E9"/>
    <w:rsid w:val="00610F31"/>
    <w:rsid w:val="00621E69"/>
    <w:rsid w:val="00B52D7B"/>
    <w:rsid w:val="00BD159C"/>
    <w:rsid w:val="00C36394"/>
    <w:rsid w:val="00CD3168"/>
    <w:rsid w:val="00E0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9FF2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1E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1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tte\AppData\Roaming\Microsoft\Templates\Spring%20event%20flyer%20(with%20blossom%20branc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54C3ABA5528480793494CF8609BE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2E71F-1BB5-41C0-BFB0-8F94BD71DCDB}"/>
      </w:docPartPr>
      <w:docPartBody>
        <w:p w:rsidR="00B24B4F" w:rsidRDefault="00727BB6">
          <w:pPr>
            <w:pStyle w:val="754C3ABA5528480793494CF8609BE64F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BB6"/>
    <w:rsid w:val="003F0847"/>
    <w:rsid w:val="00645D21"/>
    <w:rsid w:val="00727BB6"/>
    <w:rsid w:val="00B24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8BC43D2AF94E2CB52DD6784C4B6CCA">
    <w:name w:val="478BC43D2AF94E2CB52DD6784C4B6CCA"/>
  </w:style>
  <w:style w:type="paragraph" w:customStyle="1" w:styleId="3690FC8892F3488AA2D68353F74201BF">
    <w:name w:val="3690FC8892F3488AA2D68353F74201BF"/>
  </w:style>
  <w:style w:type="paragraph" w:customStyle="1" w:styleId="A60899F1FAA44CB7871511B1B839DC6D">
    <w:name w:val="A60899F1FAA44CB7871511B1B839DC6D"/>
  </w:style>
  <w:style w:type="paragraph" w:customStyle="1" w:styleId="754C3ABA5528480793494CF8609BE64F">
    <w:name w:val="754C3ABA5528480793494CF8609BE64F"/>
  </w:style>
  <w:style w:type="paragraph" w:customStyle="1" w:styleId="9ECF03A03FFC4A8B92FC695F4693F115">
    <w:name w:val="9ECF03A03FFC4A8B92FC695F4693F115"/>
  </w:style>
  <w:style w:type="paragraph" w:customStyle="1" w:styleId="16B4297CC7CB427BB2DA4711061E2308">
    <w:name w:val="16B4297CC7CB427BB2DA4711061E2308"/>
  </w:style>
  <w:style w:type="paragraph" w:customStyle="1" w:styleId="8B72944812CD4B0E8A3925236A78B359">
    <w:name w:val="8B72944812CD4B0E8A3925236A78B359"/>
  </w:style>
  <w:style w:type="paragraph" w:customStyle="1" w:styleId="6DBB366FB51F418BADDFDB2380225875">
    <w:name w:val="6DBB366FB51F418BADDFDB2380225875"/>
  </w:style>
  <w:style w:type="paragraph" w:customStyle="1" w:styleId="5714F0AD6A02498ABBC30E0862C8052E">
    <w:name w:val="5714F0AD6A02498ABBC30E0862C8052E"/>
  </w:style>
  <w:style w:type="paragraph" w:customStyle="1" w:styleId="8E8B4DDB37D8416D826B22C2BBD0B83B">
    <w:name w:val="8E8B4DDB37D8416D826B22C2BBD0B83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8BC43D2AF94E2CB52DD6784C4B6CCA">
    <w:name w:val="478BC43D2AF94E2CB52DD6784C4B6CCA"/>
  </w:style>
  <w:style w:type="paragraph" w:customStyle="1" w:styleId="3690FC8892F3488AA2D68353F74201BF">
    <w:name w:val="3690FC8892F3488AA2D68353F74201BF"/>
  </w:style>
  <w:style w:type="paragraph" w:customStyle="1" w:styleId="A60899F1FAA44CB7871511B1B839DC6D">
    <w:name w:val="A60899F1FAA44CB7871511B1B839DC6D"/>
  </w:style>
  <w:style w:type="paragraph" w:customStyle="1" w:styleId="754C3ABA5528480793494CF8609BE64F">
    <w:name w:val="754C3ABA5528480793494CF8609BE64F"/>
  </w:style>
  <w:style w:type="paragraph" w:customStyle="1" w:styleId="9ECF03A03FFC4A8B92FC695F4693F115">
    <w:name w:val="9ECF03A03FFC4A8B92FC695F4693F115"/>
  </w:style>
  <w:style w:type="paragraph" w:customStyle="1" w:styleId="16B4297CC7CB427BB2DA4711061E2308">
    <w:name w:val="16B4297CC7CB427BB2DA4711061E2308"/>
  </w:style>
  <w:style w:type="paragraph" w:customStyle="1" w:styleId="8B72944812CD4B0E8A3925236A78B359">
    <w:name w:val="8B72944812CD4B0E8A3925236A78B359"/>
  </w:style>
  <w:style w:type="paragraph" w:customStyle="1" w:styleId="6DBB366FB51F418BADDFDB2380225875">
    <w:name w:val="6DBB366FB51F418BADDFDB2380225875"/>
  </w:style>
  <w:style w:type="paragraph" w:customStyle="1" w:styleId="5714F0AD6A02498ABBC30E0862C8052E">
    <w:name w:val="5714F0AD6A02498ABBC30E0862C8052E"/>
  </w:style>
  <w:style w:type="paragraph" w:customStyle="1" w:styleId="8E8B4DDB37D8416D826B22C2BBD0B83B">
    <w:name w:val="8E8B4DDB37D8416D826B22C2BBD0B8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DB79B-8359-7347-A989-E814D9FD5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\Users\Annette\AppData\Roaming\Microsoft\Templates\Spring event flyer (with blossom branch).dotx</Template>
  <TotalTime>590</TotalTime>
  <Pages>1</Pages>
  <Words>36</Words>
  <Characters>207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Annette Worley</dc:creator>
  <cp:keywords/>
  <cp:lastModifiedBy>Hazel Stainer</cp:lastModifiedBy>
  <cp:revision>12</cp:revision>
  <cp:lastPrinted>2015-07-05T12:28:00Z</cp:lastPrinted>
  <dcterms:created xsi:type="dcterms:W3CDTF">2015-07-02T09:41:00Z</dcterms:created>
  <dcterms:modified xsi:type="dcterms:W3CDTF">2016-01-06T19:02:00Z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